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444" w:rsidRPr="007C1B3F" w:rsidRDefault="00F65444" w:rsidP="009760CD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新細明體"/>
          <w:b/>
          <w:bCs/>
          <w:sz w:val="32"/>
          <w:szCs w:val="32"/>
        </w:rPr>
        <w:t xml:space="preserve">99 </w:t>
      </w:r>
      <w:r>
        <w:rPr>
          <w:rFonts w:cs="新細明體" w:hint="eastAsia"/>
          <w:b/>
          <w:bCs/>
          <w:sz w:val="32"/>
          <w:szCs w:val="32"/>
        </w:rPr>
        <w:t>航管系</w:t>
      </w:r>
      <w:r>
        <w:rPr>
          <w:rFonts w:cs="新細明體"/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實</w:t>
      </w:r>
      <w:r w:rsidRPr="007C1B3F">
        <w:rPr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習</w:t>
      </w:r>
      <w:r w:rsidRPr="007C1B3F">
        <w:rPr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發</w:t>
      </w:r>
      <w:r w:rsidRPr="007C1B3F">
        <w:rPr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表</w:t>
      </w:r>
      <w:r w:rsidRPr="007C1B3F">
        <w:rPr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同</w:t>
      </w:r>
      <w:r w:rsidRPr="007C1B3F">
        <w:rPr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學</w:t>
      </w:r>
      <w:r w:rsidRPr="007C1B3F">
        <w:rPr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場</w:t>
      </w:r>
      <w:r w:rsidRPr="007C1B3F">
        <w:rPr>
          <w:b/>
          <w:bCs/>
          <w:sz w:val="32"/>
          <w:szCs w:val="32"/>
        </w:rPr>
        <w:t xml:space="preserve"> </w:t>
      </w:r>
      <w:r w:rsidRPr="007C1B3F">
        <w:rPr>
          <w:rFonts w:cs="新細明體" w:hint="eastAsia"/>
          <w:b/>
          <w:bCs/>
          <w:sz w:val="32"/>
          <w:szCs w:val="32"/>
        </w:rPr>
        <w:t>次</w:t>
      </w:r>
    </w:p>
    <w:p w:rsidR="00F65444" w:rsidRDefault="00F65444" w:rsidP="009760CD">
      <w:pPr>
        <w:jc w:val="center"/>
        <w:rPr>
          <w:rFonts w:cs="Times New Roman"/>
          <w:sz w:val="32"/>
          <w:szCs w:val="32"/>
        </w:rPr>
      </w:pPr>
    </w:p>
    <w:tbl>
      <w:tblPr>
        <w:tblW w:w="8227" w:type="dxa"/>
        <w:tblInd w:w="-26" w:type="dxa"/>
        <w:tblCellMar>
          <w:left w:w="28" w:type="dxa"/>
          <w:right w:w="28" w:type="dxa"/>
        </w:tblCellMar>
        <w:tblLook w:val="00A0"/>
      </w:tblPr>
      <w:tblGrid>
        <w:gridCol w:w="2368"/>
        <w:gridCol w:w="4054"/>
        <w:gridCol w:w="1805"/>
      </w:tblGrid>
      <w:tr w:rsidR="00F65444" w:rsidRPr="003223FA" w:rsidTr="00E81D5E">
        <w:trPr>
          <w:trHeight w:val="342"/>
        </w:trPr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widowControl/>
              <w:jc w:val="center"/>
              <w:rPr>
                <w:rFonts w:ascii="新細明體" w:cs="Times New Roman"/>
                <w:b/>
                <w:bCs/>
                <w:color w:val="000000"/>
                <w:kern w:val="0"/>
              </w:rPr>
            </w:pPr>
            <w:r w:rsidRPr="00A72D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widowControl/>
              <w:jc w:val="center"/>
              <w:rPr>
                <w:rFonts w:ascii="新細明體" w:cs="Times New Roman"/>
                <w:b/>
                <w:bCs/>
                <w:color w:val="000000"/>
                <w:kern w:val="0"/>
              </w:rPr>
            </w:pPr>
            <w:r w:rsidRPr="00A72D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實習公司名稱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F65444">
            <w:pPr>
              <w:widowControl/>
              <w:ind w:firstLineChars="100" w:firstLine="31680"/>
              <w:rPr>
                <w:rFonts w:ascii="新細明體" w:cs="Times New Roman"/>
                <w:b/>
                <w:bCs/>
                <w:color w:val="000000"/>
                <w:kern w:val="0"/>
              </w:rPr>
            </w:pPr>
            <w:r w:rsidRPr="00A72D19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實習生名單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60145C" w:rsidRDefault="00F65444" w:rsidP="00E81D5E">
            <w:pPr>
              <w:widowControl/>
              <w:ind w:right="480"/>
              <w:jc w:val="right"/>
              <w:rPr>
                <w:rFonts w:ascii="新細明體" w:cs="新細明體"/>
                <w:b/>
                <w:bCs/>
                <w:color w:val="FF0000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10"/>
                <w:attr w:name="Year" w:val="2010"/>
              </w:smartTagPr>
              <w:r w:rsidRPr="0060145C">
                <w:rPr>
                  <w:rFonts w:ascii="新細明體" w:hAnsi="新細明體" w:cs="新細明體"/>
                  <w:b/>
                  <w:bCs/>
                  <w:color w:val="FF0000"/>
                  <w:kern w:val="0"/>
                </w:rPr>
                <w:t>10</w:t>
              </w:r>
              <w:r w:rsidRPr="0060145C">
                <w:rPr>
                  <w:rFonts w:ascii="新細明體" w:hAnsi="新細明體" w:cs="新細明體" w:hint="eastAsia"/>
                  <w:b/>
                  <w:bCs/>
                  <w:color w:val="FF0000"/>
                  <w:kern w:val="0"/>
                </w:rPr>
                <w:t>月</w:t>
              </w:r>
              <w:r w:rsidRPr="0060145C">
                <w:rPr>
                  <w:rFonts w:ascii="新細明體" w:hAnsi="新細明體" w:cs="新細明體"/>
                  <w:b/>
                  <w:bCs/>
                  <w:color w:val="FF0000"/>
                  <w:kern w:val="0"/>
                </w:rPr>
                <w:t>6</w:t>
              </w:r>
              <w:r w:rsidRPr="0060145C">
                <w:rPr>
                  <w:rFonts w:ascii="新細明體" w:hAnsi="新細明體" w:cs="新細明體" w:hint="eastAsia"/>
                  <w:b/>
                  <w:bCs/>
                  <w:color w:val="FF0000"/>
                  <w:kern w:val="0"/>
                </w:rPr>
                <w:t>日</w:t>
              </w:r>
            </w:smartTag>
          </w:p>
          <w:p w:rsidR="00F65444" w:rsidRPr="0060145C" w:rsidRDefault="00F65444" w:rsidP="00E81D5E">
            <w:pPr>
              <w:widowControl/>
              <w:ind w:right="480"/>
              <w:jc w:val="right"/>
              <w:rPr>
                <w:rFonts w:ascii="新細明體" w:cs="Times New Roman"/>
                <w:b/>
                <w:bCs/>
                <w:color w:val="FF0000"/>
                <w:kern w:val="0"/>
              </w:rPr>
            </w:pPr>
            <w:r w:rsidRPr="0060145C">
              <w:rPr>
                <w:rFonts w:ascii="新細明體" w:hAnsi="新細明體" w:cs="新細明體"/>
                <w:b/>
                <w:bCs/>
                <w:color w:val="FF0000"/>
                <w:kern w:val="0"/>
              </w:rPr>
              <w:t>(</w:t>
            </w:r>
            <w:r w:rsidRPr="0060145C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>星期三</w:t>
            </w:r>
            <w:r w:rsidRPr="0060145C">
              <w:rPr>
                <w:rFonts w:ascii="新細明體" w:hAnsi="新細明體" w:cs="新細明體"/>
                <w:b/>
                <w:bCs/>
                <w:color w:val="FF0000"/>
                <w:kern w:val="0"/>
              </w:rPr>
              <w:t>) 1300~1700</w:t>
            </w:r>
          </w:p>
          <w:p w:rsidR="00F65444" w:rsidRPr="00A72D19" w:rsidRDefault="00F65444" w:rsidP="009760CD">
            <w:pPr>
              <w:widowControl/>
              <w:rPr>
                <w:rFonts w:ascii="新細明體" w:cs="Times New Roman"/>
                <w:b/>
                <w:bCs/>
                <w:color w:val="FF0000"/>
                <w:kern w:val="0"/>
              </w:rPr>
            </w:pPr>
            <w:r w:rsidRPr="00A72D19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 xml:space="preserve">　</w:t>
            </w:r>
          </w:p>
          <w:p w:rsidR="00F65444" w:rsidRPr="00A72D19" w:rsidRDefault="00F65444" w:rsidP="009760CD">
            <w:pPr>
              <w:widowControl/>
              <w:rPr>
                <w:rFonts w:ascii="新細明體" w:cs="Times New Roman"/>
                <w:b/>
                <w:bCs/>
                <w:color w:val="FF0000"/>
                <w:kern w:val="0"/>
              </w:rPr>
            </w:pPr>
            <w:r w:rsidRPr="00A72D19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 xml:space="preserve">　</w:t>
            </w:r>
          </w:p>
          <w:p w:rsidR="00F65444" w:rsidRPr="00A72D19" w:rsidRDefault="00F65444" w:rsidP="009760CD">
            <w:pPr>
              <w:widowControl/>
              <w:rPr>
                <w:rFonts w:ascii="新細明體" w:cs="Times New Roman"/>
                <w:b/>
                <w:bCs/>
                <w:color w:val="FF0000"/>
                <w:kern w:val="0"/>
              </w:rPr>
            </w:pPr>
            <w:r w:rsidRPr="00A72D19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 xml:space="preserve">　</w:t>
            </w:r>
          </w:p>
          <w:p w:rsidR="00F65444" w:rsidRPr="00A72D19" w:rsidRDefault="00F65444" w:rsidP="00D40B81">
            <w:pPr>
              <w:widowControl/>
              <w:rPr>
                <w:rFonts w:ascii="新細明體" w:cs="Times New Roman"/>
                <w:b/>
                <w:bCs/>
                <w:color w:val="FF0000"/>
                <w:kern w:val="0"/>
              </w:rPr>
            </w:pPr>
            <w:r w:rsidRPr="00A72D19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 xml:space="preserve">　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新齊發報關有限公司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蔡翊新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新齊發報關有限公司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畢家盛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新齊發報關有限公司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洪萬霖</w:t>
            </w:r>
          </w:p>
        </w:tc>
      </w:tr>
      <w:tr w:rsidR="00F65444" w:rsidRPr="003223FA" w:rsidTr="00E81D5E">
        <w:trPr>
          <w:trHeight w:val="358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迅傳運通股份有限公司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李佩霞</w:t>
            </w:r>
          </w:p>
        </w:tc>
      </w:tr>
      <w:tr w:rsidR="00F65444" w:rsidRPr="003223FA" w:rsidTr="00E81D5E">
        <w:trPr>
          <w:trHeight w:val="358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迅傳運通股份有限公司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李癸瑛</w:t>
            </w:r>
          </w:p>
        </w:tc>
      </w:tr>
      <w:tr w:rsidR="00F65444" w:rsidRPr="003223FA" w:rsidTr="00E81D5E">
        <w:trPr>
          <w:trHeight w:val="358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迅傳運通股份有限公司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陳奕伶</w:t>
            </w:r>
          </w:p>
        </w:tc>
      </w:tr>
      <w:tr w:rsidR="00F65444" w:rsidRPr="003223FA" w:rsidTr="00D40B81">
        <w:trPr>
          <w:trHeight w:val="83"/>
        </w:trPr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widowControl/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德莎運通股份有限公司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60145C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60145C">
              <w:rPr>
                <w:rFonts w:ascii="標楷體" w:eastAsia="標楷體" w:hAnsi="標楷體" w:cs="標楷體" w:hint="eastAsia"/>
                <w:color w:val="FF0000"/>
                <w:kern w:val="0"/>
              </w:rPr>
              <w:t>阮楷評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60145C" w:rsidRDefault="00F65444" w:rsidP="00F65444">
            <w:pPr>
              <w:widowControl/>
              <w:ind w:right="480" w:firstLineChars="150" w:firstLine="31680"/>
              <w:rPr>
                <w:rFonts w:ascii="新細明體" w:cs="新細明體"/>
                <w:b/>
                <w:bCs/>
                <w:color w:val="0000FF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10"/>
                <w:attr w:name="Year" w:val="2010"/>
              </w:smartTagPr>
              <w:r w:rsidRPr="0060145C">
                <w:rPr>
                  <w:rFonts w:ascii="新細明體" w:hAnsi="新細明體" w:cs="新細明體"/>
                  <w:b/>
                  <w:bCs/>
                  <w:color w:val="0000FF"/>
                  <w:kern w:val="0"/>
                </w:rPr>
                <w:t>10</w:t>
              </w:r>
              <w:r w:rsidRPr="0060145C">
                <w:rPr>
                  <w:rFonts w:ascii="新細明體" w:hAnsi="新細明體" w:cs="新細明體" w:hint="eastAsia"/>
                  <w:b/>
                  <w:bCs/>
                  <w:color w:val="0000FF"/>
                  <w:kern w:val="0"/>
                </w:rPr>
                <w:t>月</w:t>
              </w:r>
              <w:r w:rsidRPr="0060145C">
                <w:rPr>
                  <w:rFonts w:ascii="新細明體" w:hAnsi="新細明體" w:cs="新細明體"/>
                  <w:b/>
                  <w:bCs/>
                  <w:color w:val="0000FF"/>
                  <w:kern w:val="0"/>
                </w:rPr>
                <w:t>20</w:t>
              </w:r>
              <w:r w:rsidRPr="0060145C">
                <w:rPr>
                  <w:rFonts w:ascii="新細明體" w:hAnsi="新細明體" w:cs="新細明體" w:hint="eastAsia"/>
                  <w:b/>
                  <w:bCs/>
                  <w:color w:val="0000FF"/>
                  <w:kern w:val="0"/>
                </w:rPr>
                <w:t>日</w:t>
              </w:r>
            </w:smartTag>
          </w:p>
          <w:p w:rsidR="00F65444" w:rsidRPr="0060145C" w:rsidRDefault="00F65444" w:rsidP="00F65444">
            <w:pPr>
              <w:widowControl/>
              <w:ind w:leftChars="200" w:left="31680" w:right="480"/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/>
                <w:b/>
                <w:bCs/>
                <w:color w:val="0000FF"/>
                <w:kern w:val="0"/>
              </w:rPr>
              <w:t>(</w:t>
            </w: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>星期三</w:t>
            </w:r>
            <w:r w:rsidRPr="0060145C">
              <w:rPr>
                <w:rFonts w:ascii="新細明體" w:hAnsi="新細明體" w:cs="新細明體"/>
                <w:b/>
                <w:bCs/>
                <w:color w:val="0000FF"/>
                <w:kern w:val="0"/>
              </w:rPr>
              <w:t>) 1500~1700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 xml:space="preserve">　</w:t>
            </w: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臺北港分局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汪憶涵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60145C" w:rsidRDefault="00F65444" w:rsidP="009760CD">
            <w:pPr>
              <w:rPr>
                <w:rFonts w:ascii="新細明體" w:cs="Times New Roman"/>
                <w:b/>
                <w:bCs/>
                <w:color w:val="0000FF"/>
                <w:kern w:val="0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基隆港務局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李妤瀅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60145C" w:rsidRDefault="00F65444" w:rsidP="009760CD">
            <w:pPr>
              <w:rPr>
                <w:rFonts w:ascii="新細明體" w:cs="Times New Roman"/>
                <w:b/>
                <w:bCs/>
                <w:color w:val="0000FF"/>
                <w:kern w:val="0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東立物流股份有限公司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陳俞安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60145C" w:rsidRDefault="00F65444" w:rsidP="009760CD">
            <w:pPr>
              <w:rPr>
                <w:rFonts w:ascii="新細明體" w:cs="Times New Roman"/>
                <w:b/>
                <w:bCs/>
                <w:color w:val="0000FF"/>
                <w:kern w:val="0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東立物流股份有限公司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潘立云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博連資訊科技股份有限公司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蘇敏男</w:t>
            </w:r>
          </w:p>
        </w:tc>
      </w:tr>
      <w:tr w:rsidR="00F65444" w:rsidRPr="003223FA" w:rsidTr="008718B4">
        <w:trPr>
          <w:trHeight w:val="377"/>
        </w:trPr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5312A6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5312A6">
              <w:rPr>
                <w:rFonts w:ascii="標楷體" w:eastAsia="標楷體" w:hAnsi="標楷體" w:cs="標楷體" w:hint="eastAsia"/>
                <w:color w:val="000000"/>
              </w:rPr>
              <w:t>新隆儲運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股份有限公司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游智傑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60145C" w:rsidRDefault="00F65444" w:rsidP="00D40B81">
            <w:pPr>
              <w:widowControl/>
              <w:ind w:right="720"/>
              <w:jc w:val="right"/>
              <w:rPr>
                <w:rFonts w:ascii="新細明體" w:cs="新細明體"/>
                <w:b/>
                <w:bCs/>
                <w:color w:val="0000FF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1"/>
                <w:attr w:name="Year" w:val="2010"/>
              </w:smartTagPr>
              <w:r w:rsidRPr="0060145C">
                <w:rPr>
                  <w:rFonts w:ascii="新細明體" w:hAnsi="新細明體" w:cs="新細明體"/>
                  <w:b/>
                  <w:bCs/>
                  <w:color w:val="0000FF"/>
                  <w:kern w:val="0"/>
                </w:rPr>
                <w:t>11</w:t>
              </w:r>
              <w:r w:rsidRPr="0060145C">
                <w:rPr>
                  <w:rFonts w:ascii="新細明體" w:hAnsi="新細明體" w:cs="新細明體" w:hint="eastAsia"/>
                  <w:b/>
                  <w:bCs/>
                  <w:color w:val="0000FF"/>
                  <w:kern w:val="0"/>
                </w:rPr>
                <w:t>月</w:t>
              </w:r>
              <w:r w:rsidRPr="0060145C">
                <w:rPr>
                  <w:rFonts w:ascii="新細明體" w:hAnsi="新細明體" w:cs="新細明體"/>
                  <w:b/>
                  <w:bCs/>
                  <w:color w:val="0000FF"/>
                  <w:kern w:val="0"/>
                </w:rPr>
                <w:t>17</w:t>
              </w:r>
              <w:r w:rsidRPr="0060145C">
                <w:rPr>
                  <w:rFonts w:ascii="新細明體" w:hAnsi="新細明體" w:cs="新細明體" w:hint="eastAsia"/>
                  <w:b/>
                  <w:bCs/>
                  <w:color w:val="0000FF"/>
                  <w:kern w:val="0"/>
                </w:rPr>
                <w:t>日</w:t>
              </w:r>
            </w:smartTag>
          </w:p>
          <w:p w:rsidR="00F65444" w:rsidRPr="0060145C" w:rsidRDefault="00F65444" w:rsidP="00D40B81">
            <w:pPr>
              <w:widowControl/>
              <w:ind w:right="840"/>
              <w:jc w:val="right"/>
              <w:rPr>
                <w:rFonts w:ascii="新細明體" w:cs="新細明體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/>
                <w:b/>
                <w:bCs/>
                <w:color w:val="0000FF"/>
                <w:kern w:val="0"/>
              </w:rPr>
              <w:t>(</w:t>
            </w: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>星期三</w:t>
            </w:r>
            <w:r w:rsidRPr="0060145C">
              <w:rPr>
                <w:rFonts w:ascii="新細明體" w:hAnsi="新細明體" w:cs="新細明體"/>
                <w:b/>
                <w:bCs/>
                <w:color w:val="0000FF"/>
                <w:kern w:val="0"/>
              </w:rPr>
              <w:t>)</w:t>
            </w:r>
          </w:p>
          <w:p w:rsidR="00F65444" w:rsidRPr="0060145C" w:rsidRDefault="00F65444" w:rsidP="00D40B81">
            <w:pPr>
              <w:widowControl/>
              <w:ind w:right="720"/>
              <w:jc w:val="right"/>
              <w:rPr>
                <w:rFonts w:ascii="新細明體" w:hAnsi="新細明體" w:cs="新細明體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/>
                <w:b/>
                <w:bCs/>
                <w:color w:val="0000FF"/>
                <w:kern w:val="0"/>
              </w:rPr>
              <w:t>1300~1700</w:t>
            </w:r>
          </w:p>
          <w:p w:rsidR="00F65444" w:rsidRPr="0060145C" w:rsidRDefault="00F65444" w:rsidP="00E81D5E">
            <w:pPr>
              <w:widowControl/>
              <w:ind w:right="360"/>
              <w:jc w:val="right"/>
              <w:rPr>
                <w:rFonts w:ascii="新細明體" w:cs="Times New Roman"/>
                <w:b/>
                <w:bCs/>
                <w:color w:val="0000FF"/>
                <w:kern w:val="0"/>
              </w:rPr>
            </w:pP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b/>
                <w:bCs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widowControl/>
              <w:rPr>
                <w:rFonts w:ascii="新細明體" w:cs="Times New Roman"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color w:val="0000FF"/>
                <w:kern w:val="0"/>
              </w:rPr>
              <w:t xml:space="preserve">　</w:t>
            </w:r>
          </w:p>
          <w:p w:rsidR="00F65444" w:rsidRPr="0060145C" w:rsidRDefault="00F65444" w:rsidP="009760CD">
            <w:pPr>
              <w:rPr>
                <w:rFonts w:ascii="新細明體" w:cs="Times New Roman"/>
                <w:b/>
                <w:bCs/>
                <w:color w:val="0000FF"/>
                <w:kern w:val="0"/>
              </w:rPr>
            </w:pPr>
            <w:r w:rsidRPr="0060145C">
              <w:rPr>
                <w:rFonts w:ascii="新細明體" w:hAnsi="新細明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明興運通股份有限公司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賴建宇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明興運通股份有限公司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kern w:val="0"/>
              </w:rPr>
              <w:t>劉紋伶</w:t>
            </w:r>
          </w:p>
        </w:tc>
      </w:tr>
      <w:tr w:rsidR="00F65444" w:rsidRPr="003223FA" w:rsidTr="00E81D5E">
        <w:trPr>
          <w:trHeight w:val="358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超捷國際物流股份有限公司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林羽榕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A72D19" w:rsidRDefault="00F65444" w:rsidP="009760CD">
            <w:pPr>
              <w:rPr>
                <w:rFonts w:ascii="新細明體" w:cs="Times New Roman"/>
                <w:b/>
                <w:bCs/>
                <w:color w:val="FF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曜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捷國際物流股份有限公司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許雅涵</w:t>
            </w:r>
          </w:p>
        </w:tc>
      </w:tr>
      <w:tr w:rsidR="00F65444" w:rsidRPr="003223FA" w:rsidTr="00E81D5E">
        <w:trPr>
          <w:trHeight w:val="358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金鼎國際物流股份有限公司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葉叔真</w:t>
            </w:r>
          </w:p>
        </w:tc>
      </w:tr>
      <w:tr w:rsidR="00F65444" w:rsidRPr="003223FA" w:rsidTr="00E81D5E">
        <w:trPr>
          <w:trHeight w:val="358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萬達國際物流股份有限公司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張宇廣</w:t>
            </w:r>
          </w:p>
        </w:tc>
      </w:tr>
      <w:tr w:rsidR="00F65444" w:rsidRPr="003223FA" w:rsidTr="00E81D5E">
        <w:trPr>
          <w:trHeight w:val="358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萬達國際物流股份有限公司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陳巧婕</w:t>
            </w:r>
          </w:p>
        </w:tc>
      </w:tr>
      <w:tr w:rsidR="00F65444" w:rsidRPr="003223FA" w:rsidTr="00E81D5E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昱臺國際物流有限公司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(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台北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劉冠群</w:t>
            </w:r>
          </w:p>
        </w:tc>
      </w:tr>
      <w:tr w:rsidR="00F65444" w:rsidRPr="003223FA" w:rsidTr="008718B4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rPr>
                <w:rFonts w:ascii="新細明體" w:cs="Times New Roman"/>
                <w:color w:val="000000"/>
                <w:kern w:val="0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韋臺國際物流股份有限公司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(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高雄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張曜麟</w:t>
            </w:r>
          </w:p>
        </w:tc>
      </w:tr>
      <w:tr w:rsidR="00F65444" w:rsidRPr="003223FA" w:rsidTr="008718B4">
        <w:trPr>
          <w:trHeight w:val="342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欣洋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運通股份有限公司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(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台北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賴銘萱</w:t>
            </w:r>
          </w:p>
        </w:tc>
      </w:tr>
      <w:tr w:rsidR="00F65444" w:rsidRPr="003223FA" w:rsidTr="00C267E8">
        <w:trPr>
          <w:trHeight w:val="343"/>
        </w:trPr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欣洋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運通股份有限公司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(</w:t>
            </w:r>
            <w:r w:rsidRPr="009760CD">
              <w:rPr>
                <w:rFonts w:ascii="標楷體" w:eastAsia="標楷體" w:hAnsi="標楷體" w:cs="標楷體" w:hint="eastAsia"/>
                <w:color w:val="000000"/>
                <w:kern w:val="0"/>
              </w:rPr>
              <w:t>高雄</w:t>
            </w:r>
            <w:r w:rsidRPr="009760CD"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5444" w:rsidRPr="009760CD" w:rsidRDefault="00F65444" w:rsidP="009760CD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黃珮珊</w:t>
            </w:r>
          </w:p>
        </w:tc>
      </w:tr>
    </w:tbl>
    <w:p w:rsidR="00F65444" w:rsidRPr="009760CD" w:rsidRDefault="00F65444" w:rsidP="009760CD">
      <w:pPr>
        <w:jc w:val="center"/>
        <w:rPr>
          <w:rFonts w:cs="Times New Roman"/>
          <w:sz w:val="32"/>
          <w:szCs w:val="32"/>
        </w:rPr>
      </w:pPr>
    </w:p>
    <w:p w:rsidR="00F65444" w:rsidRPr="009760CD" w:rsidRDefault="00F65444">
      <w:pPr>
        <w:jc w:val="center"/>
        <w:rPr>
          <w:rFonts w:cs="Times New Roman"/>
          <w:sz w:val="32"/>
          <w:szCs w:val="32"/>
        </w:rPr>
      </w:pPr>
    </w:p>
    <w:sectPr w:rsidR="00F65444" w:rsidRPr="009760CD" w:rsidSect="00F56C2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0CD"/>
    <w:rsid w:val="00017DB8"/>
    <w:rsid w:val="000321D4"/>
    <w:rsid w:val="000A0336"/>
    <w:rsid w:val="00186556"/>
    <w:rsid w:val="00212A55"/>
    <w:rsid w:val="00232C5B"/>
    <w:rsid w:val="00321F30"/>
    <w:rsid w:val="003223FA"/>
    <w:rsid w:val="00390CB6"/>
    <w:rsid w:val="00460052"/>
    <w:rsid w:val="0046059C"/>
    <w:rsid w:val="005312A6"/>
    <w:rsid w:val="005F50E5"/>
    <w:rsid w:val="0060145C"/>
    <w:rsid w:val="006F7A43"/>
    <w:rsid w:val="007B22CD"/>
    <w:rsid w:val="007C1B3F"/>
    <w:rsid w:val="00803BC7"/>
    <w:rsid w:val="008718B4"/>
    <w:rsid w:val="008843EE"/>
    <w:rsid w:val="0089279F"/>
    <w:rsid w:val="008E38B2"/>
    <w:rsid w:val="008E5BAF"/>
    <w:rsid w:val="009760CD"/>
    <w:rsid w:val="009B4850"/>
    <w:rsid w:val="009E2AD5"/>
    <w:rsid w:val="009E390B"/>
    <w:rsid w:val="00A12D10"/>
    <w:rsid w:val="00A66BD2"/>
    <w:rsid w:val="00A72D19"/>
    <w:rsid w:val="00C267E8"/>
    <w:rsid w:val="00C6675A"/>
    <w:rsid w:val="00C91D47"/>
    <w:rsid w:val="00CB29BE"/>
    <w:rsid w:val="00CB4484"/>
    <w:rsid w:val="00CC481A"/>
    <w:rsid w:val="00D0286A"/>
    <w:rsid w:val="00D076B1"/>
    <w:rsid w:val="00D40B81"/>
    <w:rsid w:val="00E17A79"/>
    <w:rsid w:val="00E81D5E"/>
    <w:rsid w:val="00E83FBF"/>
    <w:rsid w:val="00EF3F5F"/>
    <w:rsid w:val="00F55B4E"/>
    <w:rsid w:val="00F56C2A"/>
    <w:rsid w:val="00F65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C2A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5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186</TotalTime>
  <Pages>1</Pages>
  <Words>84</Words>
  <Characters>482</Characters>
  <Application>Microsoft Office Outlook</Application>
  <DocSecurity>0</DocSecurity>
  <Lines>0</Lines>
  <Paragraphs>0</Paragraphs>
  <ScaleCrop>false</ScaleCrop>
  <Company>TCMT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2010-09-22T14:28:00Z</dcterms:created>
  <dcterms:modified xsi:type="dcterms:W3CDTF">2010-10-03T12:00:00Z</dcterms:modified>
</cp:coreProperties>
</file>